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24" w:rsidRPr="00E64B5A" w:rsidRDefault="00281024" w:rsidP="004F4421">
      <w:pPr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  <w:r w:rsidRPr="00E64B5A">
        <w:rPr>
          <w:rFonts w:asciiTheme="minorHAnsi" w:hAnsiTheme="minorHAnsi"/>
          <w:b/>
          <w:sz w:val="24"/>
          <w:szCs w:val="24"/>
        </w:rPr>
        <w:t>Long Acting Reversible Contraceptive (LARC) Referral Letter into Unity Sexual Health from Primary Care</w:t>
      </w:r>
    </w:p>
    <w:p w:rsidR="00063FE6" w:rsidRPr="00805773" w:rsidRDefault="00063FE6">
      <w:pPr>
        <w:rPr>
          <w:rFonts w:asciiTheme="minorHAnsi" w:hAnsiTheme="minorHAnsi"/>
        </w:rPr>
      </w:pPr>
    </w:p>
    <w:p w:rsidR="004F4421" w:rsidRPr="00805773" w:rsidRDefault="004F4421" w:rsidP="004F4421">
      <w:pPr>
        <w:rPr>
          <w:rFonts w:asciiTheme="minorHAnsi" w:hAnsiTheme="minorHAnsi"/>
          <w:b/>
          <w:sz w:val="20"/>
          <w:szCs w:val="22"/>
        </w:rPr>
      </w:pPr>
      <w:r w:rsidRPr="00805773">
        <w:rPr>
          <w:rFonts w:asciiTheme="minorHAnsi" w:hAnsiTheme="minorHAnsi"/>
          <w:b/>
          <w:sz w:val="20"/>
          <w:szCs w:val="22"/>
        </w:rPr>
        <w:t>PLEASE COMPLETE ALL SECTIONS TO ENSURE THE REFERRAL IS NOT REJECTED</w:t>
      </w:r>
    </w:p>
    <w:p w:rsidR="00287D1C" w:rsidRPr="00805773" w:rsidRDefault="00287D1C" w:rsidP="004F4421">
      <w:pPr>
        <w:rPr>
          <w:rFonts w:asciiTheme="minorHAnsi" w:hAnsiTheme="minorHAnsi"/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5165"/>
      </w:tblGrid>
      <w:tr w:rsidR="004F4421" w:rsidRPr="00805773" w:rsidTr="0080623F">
        <w:tc>
          <w:tcPr>
            <w:tcW w:w="529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 w:rsidP="00287D1C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Patient Details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Referrer Details</w:t>
            </w:r>
          </w:p>
        </w:tc>
      </w:tr>
      <w:tr w:rsidR="0080623F" w:rsidRPr="00805773" w:rsidTr="0080623F">
        <w:trPr>
          <w:trHeight w:val="4486"/>
        </w:trPr>
        <w:tc>
          <w:tcPr>
            <w:tcW w:w="5291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Name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>
              <w:rPr>
                <w:rFonts w:asciiTheme="minorHAnsi" w:hAnsiTheme="minorHAnsi"/>
                <w:sz w:val="20"/>
              </w:rPr>
              <w:t xml:space="preserve">     </w:t>
            </w:r>
            <w:r w:rsidRPr="00805773">
              <w:rPr>
                <w:rFonts w:asciiTheme="minorHAnsi" w:hAnsiTheme="minorHAnsi"/>
                <w:sz w:val="20"/>
              </w:rPr>
              <w:t xml:space="preserve"> ______________________________________</w:t>
            </w:r>
            <w:r>
              <w:rPr>
                <w:rFonts w:asciiTheme="minorHAnsi" w:hAnsiTheme="minorHAnsi"/>
                <w:sz w:val="20"/>
              </w:rPr>
              <w:t>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Address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Postcode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Date of Birth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</w:t>
            </w:r>
            <w:r>
              <w:rPr>
                <w:rFonts w:asciiTheme="minorHAnsi" w:hAnsiTheme="minorHAnsi"/>
                <w:sz w:val="20"/>
              </w:rPr>
              <w:t>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NHS Number: </w:t>
            </w:r>
            <w:r w:rsidRPr="00805773">
              <w:rPr>
                <w:rFonts w:asciiTheme="minorHAnsi" w:hAnsiTheme="minorHAnsi"/>
                <w:sz w:val="20"/>
              </w:rPr>
              <w:t>____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no.</w:t>
            </w:r>
            <w:r>
              <w:rPr>
                <w:rFonts w:asciiTheme="minorHAnsi" w:hAnsiTheme="minorHAnsi"/>
                <w:sz w:val="20"/>
              </w:rPr>
              <w:t>(mobile): _____________________________</w:t>
            </w:r>
          </w:p>
          <w:p w:rsidR="00453080" w:rsidRDefault="00453080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Contact no. (home):  _____________________________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623F" w:rsidRDefault="0080623F" w:rsidP="00B3688B">
            <w:pPr>
              <w:rPr>
                <w:rFonts w:asciiTheme="minorHAnsi" w:hAnsiTheme="minorHAnsi"/>
                <w:b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 xml:space="preserve">Contact                          </w:t>
            </w:r>
            <w:r w:rsidRPr="0080623F">
              <w:rPr>
                <w:rFonts w:asciiTheme="minorHAnsi" w:hAnsiTheme="minorHAnsi"/>
                <w:sz w:val="20"/>
              </w:rPr>
              <w:t>Phone               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>Permissions</w:t>
            </w:r>
            <w:r w:rsidRPr="00805773">
              <w:rPr>
                <w:rFonts w:asciiTheme="minorHAnsi" w:hAnsiTheme="minorHAnsi"/>
                <w:sz w:val="20"/>
              </w:rPr>
              <w:t xml:space="preserve">                   Text                        [    ]  Yes   /   [    ]  No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                                       Leave message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5165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AE63B0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Referral Date (</w:t>
            </w:r>
            <w:r>
              <w:rPr>
                <w:rFonts w:asciiTheme="minorHAnsi" w:hAnsiTheme="minorHAnsi"/>
                <w:sz w:val="20"/>
              </w:rPr>
              <w:t>DD/MM</w:t>
            </w:r>
            <w:r w:rsidRPr="00805773">
              <w:rPr>
                <w:rFonts w:asciiTheme="minorHAnsi" w:hAnsiTheme="minorHAnsi"/>
                <w:sz w:val="20"/>
              </w:rPr>
              <w:t>/YY</w:t>
            </w:r>
            <w:r w:rsidR="00564C3D">
              <w:rPr>
                <w:rFonts w:asciiTheme="minorHAnsi" w:hAnsiTheme="minorHAnsi"/>
                <w:sz w:val="20"/>
              </w:rPr>
              <w:t>YY</w:t>
            </w:r>
            <w:r w:rsidRPr="00805773">
              <w:rPr>
                <w:rFonts w:asciiTheme="minorHAnsi" w:hAnsiTheme="minorHAnsi"/>
                <w:sz w:val="20"/>
              </w:rPr>
              <w:t>)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_</w:t>
            </w:r>
            <w:r>
              <w:rPr>
                <w:rFonts w:asciiTheme="minorHAnsi" w:hAnsiTheme="minorHAnsi"/>
                <w:sz w:val="20"/>
              </w:rPr>
              <w:t>___  /____  /</w:t>
            </w:r>
            <w:r w:rsidRPr="00805773">
              <w:rPr>
                <w:rFonts w:asciiTheme="minorHAnsi" w:hAnsiTheme="minorHAnsi"/>
                <w:sz w:val="20"/>
              </w:rPr>
              <w:t>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</w:t>
            </w:r>
            <w:r>
              <w:rPr>
                <w:rFonts w:asciiTheme="minorHAnsi" w:hAnsiTheme="minorHAnsi"/>
                <w:sz w:val="20"/>
              </w:rPr>
              <w:t xml:space="preserve">rer name: </w:t>
            </w:r>
            <w:r w:rsidRPr="00805773">
              <w:rPr>
                <w:rFonts w:asciiTheme="minorHAnsi" w:hAnsiTheme="minorHAnsi"/>
                <w:sz w:val="20"/>
              </w:rPr>
              <w:t>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number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r w:rsidRPr="00805773">
              <w:rPr>
                <w:rFonts w:asciiTheme="minorHAnsi" w:hAnsiTheme="minorHAnsi"/>
                <w:sz w:val="20"/>
              </w:rPr>
              <w:t>_</w:t>
            </w:r>
            <w:r>
              <w:rPr>
                <w:rFonts w:asciiTheme="minorHAnsi" w:hAnsiTheme="minorHAnsi"/>
                <w:sz w:val="20"/>
              </w:rPr>
              <w:t>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E</w:t>
            </w:r>
            <w:r>
              <w:rPr>
                <w:rFonts w:asciiTheme="minorHAnsi" w:hAnsiTheme="minorHAnsi"/>
                <w:sz w:val="20"/>
              </w:rPr>
              <w:t>mail: _________</w:t>
            </w:r>
            <w:r w:rsidRPr="00805773">
              <w:rPr>
                <w:rFonts w:asciiTheme="minorHAnsi" w:hAnsiTheme="minorHAnsi"/>
                <w:sz w:val="20"/>
              </w:rPr>
              <w:t>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Practice Name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Practice address: </w:t>
            </w:r>
            <w:r w:rsidRPr="00805773">
              <w:rPr>
                <w:rFonts w:asciiTheme="minorHAnsi" w:hAnsiTheme="minorHAnsi"/>
                <w:sz w:val="20"/>
              </w:rPr>
              <w:t>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              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Post Code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          ___</w:t>
            </w:r>
            <w:r>
              <w:rPr>
                <w:rFonts w:asciiTheme="minorHAnsi" w:hAnsiTheme="minorHAnsi"/>
                <w:sz w:val="20"/>
              </w:rPr>
              <w:t>_____________________________</w:t>
            </w:r>
          </w:p>
          <w:p w:rsidR="0080623F" w:rsidRPr="00805773" w:rsidRDefault="0080623F" w:rsidP="009A5895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0623F" w:rsidRPr="00805773" w:rsidRDefault="0080623F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  <w:r w:rsidRPr="00805773">
        <w:rPr>
          <w:rFonts w:asciiTheme="minorHAnsi" w:hAnsiTheme="minorHAnsi"/>
          <w:b/>
          <w:i/>
          <w:sz w:val="18"/>
          <w:szCs w:val="18"/>
        </w:rPr>
        <w:t>Please note that due to funding issues we are unable to insert IUS for gynaecological reasons alone e.g. postmenopausal endometrial protection or heavy menstrual bleeding in a woman who has been sterilised - these patients require gynaecology referral.</w:t>
      </w: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</w:p>
    <w:p w:rsidR="00287D1C" w:rsidRPr="00805773" w:rsidRDefault="0000673A" w:rsidP="0000673A">
      <w:pPr>
        <w:rPr>
          <w:rFonts w:asciiTheme="minorHAnsi" w:hAnsiTheme="minorHAnsi"/>
        </w:rPr>
      </w:pPr>
      <w:r w:rsidRPr="00805773">
        <w:rPr>
          <w:rFonts w:asciiTheme="minorHAnsi" w:hAnsiTheme="minorHAnsi"/>
          <w:b/>
          <w:sz w:val="20"/>
        </w:rPr>
        <w:t>Please highlight any information in the box below which may help with booking of appointment e.g. complex medical history/ vulnerable patient/ requires language line or interpreter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  <w:r w:rsidRPr="00805773">
        <w:rPr>
          <w:rFonts w:asciiTheme="minorHAnsi" w:hAnsiTheme="minorHAnsi"/>
          <w:b/>
          <w:sz w:val="24"/>
        </w:rPr>
        <w:t xml:space="preserve">Reason for referral </w:t>
      </w:r>
      <w:r w:rsidR="004D3219" w:rsidRPr="00805773">
        <w:rPr>
          <w:rFonts w:asciiTheme="minorHAnsi" w:hAnsiTheme="minorHAnsi"/>
          <w:b/>
          <w:sz w:val="24"/>
        </w:rPr>
        <w:t>–</w:t>
      </w:r>
      <w:r w:rsidRPr="00805773">
        <w:rPr>
          <w:rFonts w:asciiTheme="minorHAnsi" w:hAnsiTheme="minorHAnsi"/>
          <w:b/>
          <w:sz w:val="24"/>
        </w:rPr>
        <w:t xml:space="preserve"> </w:t>
      </w:r>
      <w:r w:rsidR="004D3219" w:rsidRPr="00805773">
        <w:rPr>
          <w:rFonts w:asciiTheme="minorHAnsi" w:hAnsiTheme="minorHAnsi"/>
          <w:b/>
          <w:sz w:val="24"/>
        </w:rPr>
        <w:t xml:space="preserve">put an “X” in </w:t>
      </w:r>
      <w:r w:rsidRPr="00805773">
        <w:rPr>
          <w:rFonts w:asciiTheme="minorHAnsi" w:hAnsiTheme="minorHAnsi"/>
          <w:b/>
          <w:sz w:val="24"/>
        </w:rPr>
        <w:t>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400"/>
        <w:gridCol w:w="2976"/>
        <w:gridCol w:w="2636"/>
      </w:tblGrid>
      <w:tr w:rsidR="004D3219" w:rsidRPr="00805773" w:rsidTr="004D3219">
        <w:tc>
          <w:tcPr>
            <w:tcW w:w="2670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F4F39B" wp14:editId="3D326BDB">
                      <wp:simplePos x="0" y="0"/>
                      <wp:positionH relativeFrom="column">
                        <wp:posOffset>1244212</wp:posOffset>
                      </wp:positionH>
                      <wp:positionV relativeFrom="paragraph">
                        <wp:posOffset>118481</wp:posOffset>
                      </wp:positionV>
                      <wp:extent cx="285008" cy="296883"/>
                      <wp:effectExtent l="0" t="0" r="2032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4D32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1F4F39B" id="Rectangle 4" o:spid="_x0000_s1026" style="position:absolute;margin-left:97.95pt;margin-top:9.35pt;width:22.45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" fillcolor="white [3201]" strokecolor="black [3200]" strokeweight="2pt">
                      <v:textbox>
                        <w:txbxContent>
                          <w:p w:rsidR="00910A41" w:rsidRDefault="00910A41" w:rsidP="004D321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</w:rPr>
              <w:t xml:space="preserve">IUD insertion   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6095A3" wp14:editId="5E596953">
                      <wp:simplePos x="0" y="0"/>
                      <wp:positionH relativeFrom="column">
                        <wp:posOffset>1068012</wp:posOffset>
                      </wp:positionH>
                      <wp:positionV relativeFrom="paragraph">
                        <wp:posOffset>118110</wp:posOffset>
                      </wp:positionV>
                      <wp:extent cx="284480" cy="296545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A90BD5E" id="Rectangle 5" o:spid="_x0000_s1026" style="position:absolute;margin-left:84.1pt;margin-top:9.3pt;width:22.4pt;height:2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tybwIAAP0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" fillcolor="window" strokecolor="windowText" strokeweight="2pt"/>
                  </w:pict>
                </mc:Fallback>
              </mc:AlternateConten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</w:rPr>
              <w:t xml:space="preserve">IUS insertion </w:t>
            </w:r>
          </w:p>
        </w:tc>
        <w:tc>
          <w:tcPr>
            <w:tcW w:w="297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2A9090" wp14:editId="26F89E02">
                      <wp:simplePos x="0" y="0"/>
                      <wp:positionH relativeFrom="column">
                        <wp:posOffset>1355923</wp:posOffset>
                      </wp:positionH>
                      <wp:positionV relativeFrom="paragraph">
                        <wp:posOffset>117475</wp:posOffset>
                      </wp:positionV>
                      <wp:extent cx="284480" cy="296545"/>
                      <wp:effectExtent l="0" t="0" r="20320" b="273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DD8BEFF" id="Rectangle 6" o:spid="_x0000_s1026" style="position:absolute;margin-left:106.75pt;margin-top:9.25pt;width:22.4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" fillcolor="window" strokecolor="windowText" strokeweight="2pt"/>
                  </w:pict>
                </mc:Fallback>
              </mc:AlternateConten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</w:rPr>
              <w:t>IUD / IUS removal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D28752" wp14:editId="699E3166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114300</wp:posOffset>
                      </wp:positionV>
                      <wp:extent cx="284480" cy="296545"/>
                      <wp:effectExtent l="0" t="0" r="20320" b="273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A4C0E1A" id="Rectangle 11" o:spid="_x0000_s1026" style="position:absolute;margin-left:91.5pt;margin-top:9pt;width:22.4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pnbgIAAP8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</w:rPr>
              <w:t xml:space="preserve">IUD / IUS removal          lost threads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  <w:tr w:rsidR="004D3219" w:rsidRPr="00805773" w:rsidTr="004D3219">
        <w:tc>
          <w:tcPr>
            <w:tcW w:w="2670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DA035F" wp14:editId="6AC0543C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-13335</wp:posOffset>
                      </wp:positionV>
                      <wp:extent cx="284480" cy="296545"/>
                      <wp:effectExtent l="0" t="0" r="20320" b="273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89E934C" id="Rectangle 7" o:spid="_x0000_s1026" style="position:absolute;margin-left:97.95pt;margin-top:-1.05pt;width:22.4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805773">
              <w:rPr>
                <w:rFonts w:asciiTheme="minorHAnsi" w:hAnsiTheme="minorHAnsi"/>
              </w:rPr>
              <w:t>Implant insertion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F6C8465" wp14:editId="31200789">
                      <wp:simplePos x="0" y="0"/>
                      <wp:positionH relativeFrom="column">
                        <wp:posOffset>1068647</wp:posOffset>
                      </wp:positionH>
                      <wp:positionV relativeFrom="paragraph">
                        <wp:posOffset>-2350</wp:posOffset>
                      </wp:positionV>
                      <wp:extent cx="285008" cy="296883"/>
                      <wp:effectExtent l="0" t="0" r="20320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1263769" id="Rectangle 9" o:spid="_x0000_s1026" style="position:absolute;margin-left:84.15pt;margin-top:-.2pt;width:22.45pt;height:23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" fillcolor="white [3201]" strokecolor="black [3200]" strokeweight="2pt"/>
                  </w:pict>
                </mc:Fallback>
              </mc:AlternateContent>
            </w:r>
            <w:r w:rsidRPr="00805773">
              <w:rPr>
                <w:rFonts w:asciiTheme="minorHAnsi" w:hAnsiTheme="minorHAnsi"/>
              </w:rPr>
              <w:t>Implant removal               (see below)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97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4D3219" w:rsidRPr="00805773" w:rsidRDefault="004D3219" w:rsidP="004D3219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4CDDB87" wp14:editId="586B8BD4">
                      <wp:simplePos x="0" y="0"/>
                      <wp:positionH relativeFrom="column">
                        <wp:posOffset>1354579</wp:posOffset>
                      </wp:positionH>
                      <wp:positionV relativeFrom="paragraph">
                        <wp:posOffset>8370</wp:posOffset>
                      </wp:positionV>
                      <wp:extent cx="284480" cy="296545"/>
                      <wp:effectExtent l="0" t="0" r="2032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6DD3919" id="Rectangle 10" o:spid="_x0000_s1026" style="position:absolute;margin-left:106.65pt;margin-top:.65pt;width:22.4pt;height: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" fillcolor="white [3201]" strokecolor="black [3200]" strokeweight="2pt"/>
                  </w:pict>
                </mc:Fallback>
              </mc:AlternateContent>
            </w:r>
            <w:r w:rsidRPr="00805773">
              <w:rPr>
                <w:rFonts w:asciiTheme="minorHAnsi" w:hAnsiTheme="minorHAnsi"/>
              </w:rPr>
              <w:t>Deep Implant removal            (see below)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</w:tbl>
    <w:p w:rsidR="004D3219" w:rsidRPr="00805773" w:rsidRDefault="004D3219" w:rsidP="004D3219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sz w:val="20"/>
        </w:rPr>
      </w:pPr>
      <w:r w:rsidRPr="00805773">
        <w:rPr>
          <w:rFonts w:asciiTheme="minorHAnsi" w:hAnsiTheme="minorHAnsi"/>
          <w:sz w:val="20"/>
        </w:rPr>
        <w:t>Additional information (including detail of failed insertion/ removal if applicable) :</w:t>
      </w:r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 xml:space="preserve">All lost thread referrals for removal MUST have an ultrasound report included from the last 6 months confirming that the IUS/IUD is in situ. </w:t>
      </w:r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>For implant removals please state whether the implant was palpable.</w:t>
      </w:r>
    </w:p>
    <w:p w:rsidR="00C010A3" w:rsidRPr="00805773" w:rsidRDefault="004D3219" w:rsidP="00AE63B0">
      <w:pPr>
        <w:rPr>
          <w:rFonts w:asciiTheme="minorHAnsi" w:hAnsiTheme="minorHAnsi"/>
        </w:rPr>
      </w:pPr>
      <w:r w:rsidRPr="0080577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0304A" wp14:editId="23A94C6B">
                <wp:simplePos x="0" y="0"/>
                <wp:positionH relativeFrom="column">
                  <wp:posOffset>9525</wp:posOffset>
                </wp:positionH>
                <wp:positionV relativeFrom="paragraph">
                  <wp:posOffset>96520</wp:posOffset>
                </wp:positionV>
                <wp:extent cx="6662057" cy="1543050"/>
                <wp:effectExtent l="0" t="0" r="2476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Pr="004D3219" w:rsidRDefault="00910A41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0E03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7.6pt;width:524.55pt;height:1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RoKA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">
                <v:textbox>
                  <w:txbxContent>
                    <w:p w:rsidR="00910A41" w:rsidRPr="004D3219" w:rsidRDefault="00910A41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  <w:r w:rsidRPr="006105CF">
        <w:rPr>
          <w:rFonts w:ascii="Calibri" w:hAnsi="Calibri"/>
        </w:rPr>
        <w:t xml:space="preserve">What date does/ did current contraception method expire?  DD/MM/YY      </w:t>
      </w:r>
      <w:r w:rsidRPr="006105CF">
        <w:rPr>
          <w:rFonts w:asciiTheme="minorHAnsi" w:hAnsiTheme="minorHAnsi"/>
        </w:rPr>
        <w:t>____/____/____  (if applicable)</w: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4C5D28" w:rsidRDefault="004C5D28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Pr="0080623F" w:rsidRDefault="004C5D28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>
        <w:rPr>
          <w:rFonts w:ascii="Calibri" w:hAnsi="Calibri"/>
        </w:rPr>
        <w:t>Her current contraception or bridging contraception method provided today is:</w:t>
      </w:r>
    </w:p>
    <w:p w:rsidR="00805773" w:rsidRPr="00E64B5A" w:rsidRDefault="006105C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E64B5A">
        <w:rPr>
          <w:rFonts w:asciiTheme="minorHAnsi" w:hAnsiTheme="minorHAnsi"/>
          <w:b/>
        </w:rPr>
        <w:t>Please p</w:t>
      </w:r>
      <w:r w:rsidR="00805773" w:rsidRPr="00E64B5A">
        <w:rPr>
          <w:rFonts w:asciiTheme="minorHAnsi" w:hAnsiTheme="minorHAnsi"/>
          <w:b/>
        </w:rPr>
        <w:t>ut an “X” in all that apply:</w:t>
      </w:r>
    </w:p>
    <w:p w:rsidR="0080623F" w:rsidRPr="00592C3E" w:rsidRDefault="0080623F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Calibri" w:hAnsi="Calibr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805773" w:rsidTr="006105CF">
        <w:tc>
          <w:tcPr>
            <w:tcW w:w="3560" w:type="dxa"/>
          </w:tcPr>
          <w:p w:rsidR="00805773" w:rsidRDefault="00805773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2DD04C" wp14:editId="049CFEC1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117863</wp:posOffset>
                      </wp:positionV>
                      <wp:extent cx="284480" cy="296545"/>
                      <wp:effectExtent l="0" t="0" r="2032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C2DD04C" id="Rectangle 12" o:spid="_x0000_s1028" style="position:absolute;margin-left:132.35pt;margin-top:9.3pt;width:22.4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Depo injection </w:t>
            </w:r>
          </w:p>
          <w:p w:rsidR="00805773" w:rsidRDefault="00805773" w:rsidP="00AE63B0">
            <w:pPr>
              <w:rPr>
                <w:rFonts w:asciiTheme="minorHAnsi" w:hAnsiTheme="minorHAnsi"/>
              </w:rPr>
            </w:pPr>
          </w:p>
          <w:p w:rsidR="00805773" w:rsidRDefault="00805773" w:rsidP="00AE63B0">
            <w:pPr>
              <w:rPr>
                <w:rFonts w:asciiTheme="minorHAnsi" w:hAnsiTheme="minorHAnsi"/>
              </w:rPr>
            </w:pPr>
          </w:p>
        </w:tc>
        <w:tc>
          <w:tcPr>
            <w:tcW w:w="3561" w:type="dxa"/>
          </w:tcPr>
          <w:p w:rsidR="00805773" w:rsidRDefault="00805773" w:rsidP="00805773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5E5F16E" wp14:editId="316BCF18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114935</wp:posOffset>
                      </wp:positionV>
                      <wp:extent cx="284480" cy="296545"/>
                      <wp:effectExtent l="0" t="0" r="20320" b="273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5E5F16E" id="Rectangle 14" o:spid="_x0000_s1029" style="position:absolute;margin-left:129.95pt;margin-top:9.05pt;width:22.4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Combined oral </w:t>
            </w:r>
          </w:p>
          <w:p w:rsidR="00805773" w:rsidRDefault="00805773" w:rsidP="0080577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Contraceptive pill</w:t>
            </w:r>
          </w:p>
        </w:tc>
        <w:tc>
          <w:tcPr>
            <w:tcW w:w="3561" w:type="dxa"/>
          </w:tcPr>
          <w:p w:rsidR="00805773" w:rsidRDefault="00805773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FF4A629" wp14:editId="37972F96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103505</wp:posOffset>
                      </wp:positionV>
                      <wp:extent cx="284480" cy="296545"/>
                      <wp:effectExtent l="0" t="0" r="20320" b="2730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FF4A629" id="Rectangle 16" o:spid="_x0000_s1030" style="position:absolute;margin-left:130.5pt;margin-top:8.15pt;width:22.4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>Progestogen only</w:t>
            </w:r>
          </w:p>
          <w:p w:rsidR="00805773" w:rsidRDefault="00805773" w:rsidP="00AE63B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Pill</w:t>
            </w:r>
          </w:p>
        </w:tc>
      </w:tr>
      <w:tr w:rsidR="00805773" w:rsidTr="006105CF">
        <w:tc>
          <w:tcPr>
            <w:tcW w:w="3560" w:type="dxa"/>
          </w:tcPr>
          <w:p w:rsidR="00805773" w:rsidRDefault="00805773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44C2DF9" wp14:editId="298CA278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126942</wp:posOffset>
                      </wp:positionV>
                      <wp:extent cx="284480" cy="296545"/>
                      <wp:effectExtent l="0" t="0" r="20320" b="273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44C2DF9" id="Rectangle 13" o:spid="_x0000_s1031" style="position:absolute;margin-left:132.35pt;margin-top:10pt;width:22.4pt;height:2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>Condoms</w:t>
            </w:r>
          </w:p>
          <w:p w:rsidR="00805773" w:rsidRDefault="00805773" w:rsidP="00AE63B0">
            <w:pPr>
              <w:rPr>
                <w:rFonts w:asciiTheme="minorHAnsi" w:hAnsiTheme="minorHAnsi"/>
              </w:rPr>
            </w:pPr>
          </w:p>
          <w:p w:rsidR="00805773" w:rsidRDefault="00805773" w:rsidP="00AE63B0">
            <w:pPr>
              <w:rPr>
                <w:rFonts w:asciiTheme="minorHAnsi" w:hAnsiTheme="minorHAnsi"/>
              </w:rPr>
            </w:pPr>
          </w:p>
        </w:tc>
        <w:tc>
          <w:tcPr>
            <w:tcW w:w="3561" w:type="dxa"/>
          </w:tcPr>
          <w:p w:rsidR="00805773" w:rsidRDefault="00805773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341968F" wp14:editId="5639B1EE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107950</wp:posOffset>
                      </wp:positionV>
                      <wp:extent cx="284480" cy="296545"/>
                      <wp:effectExtent l="0" t="0" r="20320" b="273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341968F" id="Rectangle 15" o:spid="_x0000_s1032" style="position:absolute;margin-left:129.95pt;margin-top:8.5pt;width:22.4pt;height:2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</w:rPr>
              <w:t xml:space="preserve">Nil </w:t>
            </w:r>
          </w:p>
        </w:tc>
        <w:tc>
          <w:tcPr>
            <w:tcW w:w="3561" w:type="dxa"/>
          </w:tcPr>
          <w:p w:rsidR="00805773" w:rsidRDefault="00805773" w:rsidP="00AE63B0">
            <w:pPr>
              <w:rPr>
                <w:rFonts w:asciiTheme="minorHAnsi" w:hAnsiTheme="minorHAnsi"/>
              </w:rPr>
            </w:pP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E64B5A" w:rsidRPr="00E64B5A" w:rsidRDefault="006105CF" w:rsidP="00E64B5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6105CF">
        <w:rPr>
          <w:rFonts w:ascii="Calibri" w:hAnsi="Calibri"/>
        </w:rPr>
        <w:t>Which of the following LARC criteria does this referral fulfil?</w:t>
      </w:r>
      <w:r w:rsidR="00E64B5A">
        <w:rPr>
          <w:rFonts w:ascii="Calibri" w:hAnsi="Calibri"/>
        </w:rPr>
        <w:t xml:space="preserve">      </w:t>
      </w:r>
      <w:r w:rsidR="00E64B5A" w:rsidRPr="00E64B5A">
        <w:rPr>
          <w:rFonts w:asciiTheme="minorHAnsi" w:hAnsiTheme="minorHAnsi"/>
          <w:b/>
        </w:rPr>
        <w:t>Please put an “X” in 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6"/>
        <w:gridCol w:w="1076"/>
      </w:tblGrid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A) We are not signed up to a Local Authority contract with Public Health to deliver the above LARC method</w:t>
            </w:r>
          </w:p>
          <w:p w:rsidR="006105CF" w:rsidRDefault="006105CF" w:rsidP="00AE63B0">
            <w:pPr>
              <w:rPr>
                <w:rFonts w:asciiTheme="minorHAnsi" w:hAnsiTheme="minorHAnsi"/>
              </w:rPr>
            </w:pP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FBB5D6" wp14:editId="327BCFA6">
                      <wp:simplePos x="0" y="0"/>
                      <wp:positionH relativeFrom="column">
                        <wp:posOffset>131635</wp:posOffset>
                      </wp:positionH>
                      <wp:positionV relativeFrom="paragraph">
                        <wp:posOffset>109855</wp:posOffset>
                      </wp:positionV>
                      <wp:extent cx="284480" cy="296545"/>
                      <wp:effectExtent l="0" t="0" r="20320" b="2730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BFBB5D6" id="Rectangle 20" o:spid="_x0000_s1033" style="position:absolute;margin-left:10.35pt;margin-top:8.65pt;width:22.4pt;height:23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B) We are contracted to deliver the above LARC method, but there are no professionals currently available trained in this method and my local authority commissioner has been informed</w:t>
            </w: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B67BFFF" wp14:editId="663D85FB">
                      <wp:simplePos x="0" y="0"/>
                      <wp:positionH relativeFrom="column">
                        <wp:posOffset>120840</wp:posOffset>
                      </wp:positionH>
                      <wp:positionV relativeFrom="paragraph">
                        <wp:posOffset>106045</wp:posOffset>
                      </wp:positionV>
                      <wp:extent cx="284480" cy="296545"/>
                      <wp:effectExtent l="0" t="0" r="20320" b="2730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B67BFFF" id="Rectangle 21" o:spid="_x0000_s1034" style="position:absolute;margin-left:9.5pt;margin-top:8.35pt;width:22.4pt;height:23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C) We are contracted to deliver the above LARC method, but patient prefers to be seen at BSHS</w:t>
            </w:r>
            <w:r>
              <w:rPr>
                <w:rFonts w:ascii="Calibri" w:hAnsi="Calibri"/>
                <w:sz w:val="20"/>
              </w:rPr>
              <w:t xml:space="preserve"> due to a previous difficult fit </w:t>
            </w: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D68EFF2" wp14:editId="7DC9F28C">
                      <wp:simplePos x="0" y="0"/>
                      <wp:positionH relativeFrom="column">
                        <wp:posOffset>116395</wp:posOffset>
                      </wp:positionH>
                      <wp:positionV relativeFrom="paragraph">
                        <wp:posOffset>99695</wp:posOffset>
                      </wp:positionV>
                      <wp:extent cx="284480" cy="296545"/>
                      <wp:effectExtent l="0" t="0" r="20320" b="2730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x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D68EFF2" id="Rectangle 22" o:spid="_x0000_s1035" style="position:absolute;margin-left:9.15pt;margin-top:7.85pt;width:22.4pt;height:23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x</w:t>
                            </w:r>
                            <w:proofErr w:type="gramEnd"/>
                            <w: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D) Failed removal or insertion </w:t>
            </w:r>
          </w:p>
          <w:p w:rsidR="006105CF" w:rsidRDefault="006105CF" w:rsidP="00AE63B0">
            <w:pPr>
              <w:rPr>
                <w:rFonts w:asciiTheme="minorHAnsi" w:hAnsiTheme="minorHAnsi"/>
              </w:rPr>
            </w:pP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6A402FD" wp14:editId="0D13950E">
                      <wp:simplePos x="0" y="0"/>
                      <wp:positionH relativeFrom="column">
                        <wp:posOffset>113855</wp:posOffset>
                      </wp:positionH>
                      <wp:positionV relativeFrom="paragraph">
                        <wp:posOffset>92075</wp:posOffset>
                      </wp:positionV>
                      <wp:extent cx="284480" cy="296545"/>
                      <wp:effectExtent l="0" t="0" r="20320" b="2730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6A402FD" id="Rectangle 23" o:spid="_x0000_s1036" style="position:absolute;margin-left:8.95pt;margin-top:7.25pt;width:22.4pt;height:23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E) Medical concerns </w:t>
            </w:r>
          </w:p>
          <w:p w:rsidR="006105CF" w:rsidRDefault="006105CF" w:rsidP="00AE63B0">
            <w:pPr>
              <w:rPr>
                <w:rFonts w:asciiTheme="minorHAnsi" w:hAnsiTheme="minorHAnsi"/>
              </w:rPr>
            </w:pP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35386B4" wp14:editId="1663850E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122365</wp:posOffset>
                      </wp:positionV>
                      <wp:extent cx="284480" cy="296545"/>
                      <wp:effectExtent l="0" t="0" r="20320" b="2730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35386B4" id="Rectangle 24" o:spid="_x0000_s1037" style="position:absolute;margin-left:8.75pt;margin-top:9.65pt;width:22.4pt;height:23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6105CF">
        <w:rPr>
          <w:rFonts w:ascii="Calibri" w:hAnsi="Calibri"/>
        </w:rPr>
        <w:t>Please inform the patient that due to increasing demand, there is often a wait of several weeks for complex insertions and/or removals.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564C3D">
        <w:rPr>
          <w:rFonts w:ascii="Calibri" w:hAnsi="Calibri"/>
          <w:b/>
        </w:rPr>
        <w:t>Medical History and Medication list</w:t>
      </w:r>
      <w:r w:rsidRPr="006105CF">
        <w:rPr>
          <w:rFonts w:ascii="Calibri" w:hAnsi="Calibri"/>
        </w:rPr>
        <w:t>: Detail below or include full printout summary of patient record</w:t>
      </w:r>
    </w:p>
    <w:p w:rsidR="00B3688B" w:rsidRDefault="00B56972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36B11C9B">
                <wp:simplePos x="0" y="0"/>
                <wp:positionH relativeFrom="column">
                  <wp:posOffset>-66675</wp:posOffset>
                </wp:positionH>
                <wp:positionV relativeFrom="paragraph">
                  <wp:posOffset>161925</wp:posOffset>
                </wp:positionV>
                <wp:extent cx="6756400" cy="2200275"/>
                <wp:effectExtent l="0" t="0" r="2540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8" type="#_x0000_t202" style="position:absolute;margin-left:-5.25pt;margin-top:12.75pt;width:532pt;height:17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">
                <v:textbox>
                  <w:txbxContent>
                    <w:p w:rsidR="00910A41" w:rsidRDefault="00910A41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6105CF" w:rsidRDefault="006105CF" w:rsidP="00AE63B0"/>
    <w:p w:rsidR="00B3688B" w:rsidRDefault="004C5D28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B04F65" wp14:editId="4FE2C170">
                <wp:simplePos x="0" y="0"/>
                <wp:positionH relativeFrom="column">
                  <wp:posOffset>-66675</wp:posOffset>
                </wp:positionH>
                <wp:positionV relativeFrom="paragraph">
                  <wp:posOffset>168910</wp:posOffset>
                </wp:positionV>
                <wp:extent cx="6756400" cy="1240155"/>
                <wp:effectExtent l="0" t="0" r="25400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Pr="006105CF" w:rsidRDefault="00910A41" w:rsidP="00C010A3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complete this form as fully as possible.  Patients will be contacted by the Unity Central Team to arrange an appointment once the referral has been received and triaged.</w:t>
                            </w:r>
                          </w:p>
                          <w:p w:rsidR="00910A41" w:rsidRPr="006105CF" w:rsidRDefault="00910A41" w:rsidP="00C010A3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send form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to:</w:t>
                            </w:r>
                          </w:p>
                          <w:p w:rsidR="00910A41" w:rsidRDefault="00910A41" w:rsidP="00C010A3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B56972">
                              <w:rPr>
                                <w:rFonts w:asciiTheme="minorHAnsi" w:hAnsiTheme="minorHAnsi"/>
                                <w:b/>
                              </w:rPr>
                              <w:t>Fay Webb (LARC referral administrator) Unity Sexual Health, Central Health Clinic, Tower Hill BS2 0JD</w:t>
                            </w:r>
                            <w:r>
                              <w:t xml:space="preserve"> 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</w:t>
                            </w:r>
                          </w:p>
                          <w:p w:rsidR="00910A41" w:rsidRPr="006105CF" w:rsidRDefault="00910A41" w:rsidP="00C010A3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use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the e-referral system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only once you are notified that this is live</w:t>
                            </w:r>
                          </w:p>
                          <w:p w:rsidR="00910A41" w:rsidRPr="006105CF" w:rsidRDefault="00910A41" w:rsidP="00C010A3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Any queries please telephone Fay Webb on 0117 3426951</w:t>
                            </w:r>
                          </w:p>
                          <w:p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B04F65" id="_x0000_s1039" type="#_x0000_t202" style="position:absolute;margin-left:-5.25pt;margin-top:13.3pt;width:532pt;height:9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">
                <v:textbox>
                  <w:txbxContent>
                    <w:p w:rsidR="00910A41" w:rsidRPr="006105CF" w:rsidRDefault="00910A41" w:rsidP="00C010A3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Please complete this form as fully as possible.  Patients </w:t>
                      </w:r>
                      <w:proofErr w:type="gramStart"/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will be contacted</w:t>
                      </w:r>
                      <w:proofErr w:type="gramEnd"/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by the Unity Central Team to arrange an appointment once the referral has been received and triaged.</w:t>
                      </w:r>
                    </w:p>
                    <w:p w:rsidR="00910A41" w:rsidRPr="006105CF" w:rsidRDefault="00910A41" w:rsidP="00C010A3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send form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to:</w:t>
                      </w:r>
                    </w:p>
                    <w:p w:rsidR="00910A41" w:rsidRDefault="00910A41" w:rsidP="00C010A3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B56972">
                        <w:rPr>
                          <w:rFonts w:asciiTheme="minorHAnsi" w:hAnsiTheme="minorHAnsi"/>
                          <w:b/>
                        </w:rPr>
                        <w:t>Fay Webb (LARC referral administrator) Unity Sexual Health, Central Health Clinic, Tower Hill BS2 0JD</w:t>
                      </w:r>
                      <w:r>
                        <w:t xml:space="preserve"> 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</w:t>
                      </w:r>
                    </w:p>
                    <w:p w:rsidR="00910A41" w:rsidRPr="006105CF" w:rsidRDefault="00910A41" w:rsidP="00C010A3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use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the e-referral system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only once you </w:t>
                      </w:r>
                      <w:proofErr w:type="gramStart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are notified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that this is live</w:t>
                      </w:r>
                    </w:p>
                    <w:p w:rsidR="00910A41" w:rsidRPr="006105CF" w:rsidRDefault="00910A41" w:rsidP="00C010A3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hAnsi="Calibri"/>
                          <w:b/>
                          <w:sz w:val="24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Any queries please telephone Fay Webb on 0117 3426951</w:t>
                      </w:r>
                    </w:p>
                    <w:p w:rsidR="00910A41" w:rsidRDefault="00910A41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sectPr w:rsidR="00B3688B" w:rsidSect="00281024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A41" w:rsidRDefault="00910A41" w:rsidP="00281024">
      <w:r>
        <w:separator/>
      </w:r>
    </w:p>
  </w:endnote>
  <w:endnote w:type="continuationSeparator" w:id="0">
    <w:p w:rsidR="00910A41" w:rsidRDefault="00910A41" w:rsidP="0028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Pr="00C010A3" w:rsidRDefault="00910A41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Dr </w:t>
    </w:r>
    <w:r w:rsidRPr="00C010A3">
      <w:rPr>
        <w:rFonts w:ascii="Arial" w:hAnsi="Arial" w:cs="Arial"/>
        <w:sz w:val="16"/>
        <w:szCs w:val="16"/>
      </w:rPr>
      <w:t xml:space="preserve">L. Harryman, </w:t>
    </w:r>
    <w:r>
      <w:rPr>
        <w:rFonts w:ascii="Arial" w:hAnsi="Arial" w:cs="Arial"/>
        <w:sz w:val="16"/>
        <w:szCs w:val="16"/>
      </w:rPr>
      <w:t>Dr L. Farmer, Dr S. Moses V2: April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A41" w:rsidRDefault="00910A41" w:rsidP="00281024">
      <w:r>
        <w:separator/>
      </w:r>
    </w:p>
  </w:footnote>
  <w:footnote w:type="continuationSeparator" w:id="0">
    <w:p w:rsidR="00910A41" w:rsidRDefault="00910A41" w:rsidP="00281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Default="00910A41">
    <w:pPr>
      <w:pStyle w:val="Header"/>
    </w:pPr>
    <w:r>
      <w:rPr>
        <w:noProof/>
      </w:rPr>
      <w:drawing>
        <wp:inline distT="0" distB="0" distL="0" distR="0">
          <wp:extent cx="2552700" cy="337149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3371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</w:t>
    </w:r>
    <w:r>
      <w:rPr>
        <w:noProof/>
      </w:rPr>
      <w:drawing>
        <wp:inline distT="0" distB="0" distL="0" distR="0" wp14:anchorId="4A762866" wp14:editId="31F8A799">
          <wp:extent cx="944098" cy="361950"/>
          <wp:effectExtent l="0" t="0" r="8890" b="0"/>
          <wp:docPr id="2" name="Picture 2" descr="M:\TENDER\MOBILISATION PHASE\Unity Branding Assets\Unity logo formats\JPG\Unity_logo_stra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NDER\MOBILISATION PHASE\Unity Branding Assets\Unity logo formats\JPG\Unity_logo_strap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06" cy="36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603"/>
    <w:multiLevelType w:val="hybridMultilevel"/>
    <w:tmpl w:val="41B4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24"/>
    <w:rsid w:val="0000673A"/>
    <w:rsid w:val="0001329A"/>
    <w:rsid w:val="00063FE6"/>
    <w:rsid w:val="002719CF"/>
    <w:rsid w:val="00281024"/>
    <w:rsid w:val="00287D1C"/>
    <w:rsid w:val="00453080"/>
    <w:rsid w:val="00464E71"/>
    <w:rsid w:val="00490DD2"/>
    <w:rsid w:val="004C5D28"/>
    <w:rsid w:val="004D3219"/>
    <w:rsid w:val="004F4421"/>
    <w:rsid w:val="00564C3D"/>
    <w:rsid w:val="006105CF"/>
    <w:rsid w:val="00660E34"/>
    <w:rsid w:val="00805773"/>
    <w:rsid w:val="0080623F"/>
    <w:rsid w:val="00910A41"/>
    <w:rsid w:val="00AE63B0"/>
    <w:rsid w:val="00B3688B"/>
    <w:rsid w:val="00B56972"/>
    <w:rsid w:val="00C010A3"/>
    <w:rsid w:val="00D05E05"/>
    <w:rsid w:val="00E64B5A"/>
    <w:rsid w:val="00F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5A361CDF</Template>
  <TotalTime>0</TotalTime>
  <Pages>2</Pages>
  <Words>524</Words>
  <Characters>2987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Lydyard, Rob</dc:creator>
  <cp:lastModifiedBy>Farmer, Lucinda</cp:lastModifiedBy>
  <cp:revision>2</cp:revision>
  <cp:lastPrinted>2019-04-12T11:01:00Z</cp:lastPrinted>
  <dcterms:created xsi:type="dcterms:W3CDTF">2019-04-12T11:47:00Z</dcterms:created>
  <dcterms:modified xsi:type="dcterms:W3CDTF">2019-04-12T11:47:00Z</dcterms:modified>
</cp:coreProperties>
</file>