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E64B5A">
        <w:rPr>
          <w:rFonts w:asciiTheme="minorHAnsi" w:hAnsiTheme="minorHAnsi"/>
          <w:b/>
          <w:sz w:val="24"/>
          <w:szCs w:val="24"/>
        </w:rPr>
        <w:t>Long Acting Reversible Contraceptive (LARC) Referral Letter into Unity Sexual Health from Primary Care</w:t>
      </w:r>
    </w:p>
    <w:p w:rsidR="00063FE6" w:rsidRPr="00805773" w:rsidRDefault="00063FE6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>Please note that due to funding issues we are unable to insert IUS for gynaecological reasons alone e.g. postmenopausal endometrial protection or heavy menstrual bleeding in a woman who has been sterilised - these patients require 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805773" w:rsidRDefault="0000673A" w:rsidP="0000673A">
      <w:pPr>
        <w:rPr>
          <w:rFonts w:asciiTheme="minorHAnsi" w:hAnsiTheme="minorHAnsi"/>
        </w:rPr>
      </w:pPr>
      <w:r w:rsidRPr="00805773">
        <w:rPr>
          <w:rFonts w:asciiTheme="minorHAnsi" w:hAnsiTheme="minorHAnsi"/>
          <w:b/>
          <w:sz w:val="20"/>
        </w:rPr>
        <w:t>Please highlight any information in the box below which may help with booking of appointment e.g. 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F4F39B" wp14:editId="3D326BDB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1F4F39B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 xml:space="preserve">IUD insertion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6095A3" wp14:editId="5E596953">
                      <wp:simplePos x="0" y="0"/>
                      <wp:positionH relativeFrom="column">
                        <wp:posOffset>1068012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A90BD5E" id="Rectangle 5" o:spid="_x0000_s1026" style="position:absolute;margin-left:84.1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CWLuSR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 xml:space="preserve">IUS insertion </w:t>
            </w: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2A9090" wp14:editId="26F89E02">
                      <wp:simplePos x="0" y="0"/>
                      <wp:positionH relativeFrom="column">
                        <wp:posOffset>1355923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DD8BEFF" id="Rectangle 6" o:spid="_x0000_s1026" style="position:absolute;margin-left:106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" fillcolor="window" strokecolor="windowText" strokeweight="2pt"/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A4C0E1A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 xml:space="preserve">IUD / IUS removal          lost 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DA035F" wp14:editId="6AC0543C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89E934C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805773">
              <w:rPr>
                <w:rFonts w:asciiTheme="minorHAnsi" w:hAnsiTheme="minorHAnsi"/>
              </w:rPr>
              <w:t>Implant insertion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6C8465" wp14:editId="31200789">
                      <wp:simplePos x="0" y="0"/>
                      <wp:positionH relativeFrom="column">
                        <wp:posOffset>1068647</wp:posOffset>
                      </wp:positionH>
                      <wp:positionV relativeFrom="paragraph">
                        <wp:posOffset>-2350</wp:posOffset>
                      </wp:positionV>
                      <wp:extent cx="285008" cy="296883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1263769" id="Rectangle 9" o:spid="_x0000_s1026" style="position:absolute;margin-left:84.15pt;margin-top:-.2pt;width:22.45pt;height:2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" fillcolor="white [3201]" strokecolor="black [3200]" strokeweight="2pt"/>
                  </w:pict>
                </mc:Fallback>
              </mc:AlternateContent>
            </w:r>
            <w:r w:rsidRPr="00805773">
              <w:rPr>
                <w:rFonts w:asciiTheme="minorHAnsi" w:hAnsiTheme="minorHAnsi"/>
              </w:rPr>
              <w:t>Implant removal               (see below)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4D3219" w:rsidRPr="00805773" w:rsidRDefault="004D3219" w:rsidP="004D3219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4CDDB87" wp14:editId="586B8BD4">
                      <wp:simplePos x="0" y="0"/>
                      <wp:positionH relativeFrom="column">
                        <wp:posOffset>1354579</wp:posOffset>
                      </wp:positionH>
                      <wp:positionV relativeFrom="paragraph">
                        <wp:posOffset>8370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6DD3919" id="Rectangle 10" o:spid="_x0000_s1026" style="position:absolute;margin-left:106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" fillcolor="white [3201]" strokecolor="black [3200]" strokeweight="2pt"/>
                  </w:pict>
                </mc:Fallback>
              </mc:AlternateContent>
            </w:r>
            <w:r w:rsidRPr="00805773">
              <w:rPr>
                <w:rFonts w:asciiTheme="minorHAnsi" w:hAnsiTheme="minorHAnsi"/>
              </w:rPr>
              <w:t>Deep Implant removal            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4C5D28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Her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2DD04C" wp14:editId="049CFEC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C2DD04C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Depo injection </w:t>
            </w: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</w:tc>
        <w:tc>
          <w:tcPr>
            <w:tcW w:w="3561" w:type="dxa"/>
          </w:tcPr>
          <w:p w:rsidR="00805773" w:rsidRDefault="00805773" w:rsidP="00805773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E5F16E" wp14:editId="316BCF1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5E5F16E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Combined oral </w:t>
            </w:r>
          </w:p>
          <w:p w:rsidR="00805773" w:rsidRDefault="00805773" w:rsidP="0080577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Contraceptive pill</w:t>
            </w:r>
          </w:p>
        </w:tc>
        <w:tc>
          <w:tcPr>
            <w:tcW w:w="3561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F4A629" wp14:editId="37972F96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FF4A62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Progestogen only</w:t>
            </w:r>
          </w:p>
          <w:p w:rsidR="00805773" w:rsidRDefault="00805773" w:rsidP="00AE63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44C2DF9" wp14:editId="298CA278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44C2DF9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Condoms</w:t>
            </w: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</w:tc>
        <w:tc>
          <w:tcPr>
            <w:tcW w:w="3561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41968F" wp14:editId="5639B1EE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341968F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Nil </w:t>
            </w:r>
          </w:p>
        </w:tc>
        <w:tc>
          <w:tcPr>
            <w:tcW w:w="3561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  <w:p w:rsidR="006105CF" w:rsidRDefault="006105CF" w:rsidP="00AE63B0">
            <w:pPr>
              <w:rPr>
                <w:rFonts w:asciiTheme="minorHAnsi" w:hAnsiTheme="minorHAnsi"/>
              </w:rPr>
            </w:pP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131635</wp:posOffset>
                      </wp:positionH>
                      <wp:positionV relativeFrom="paragraph">
                        <wp:posOffset>109855</wp:posOffset>
                      </wp:positionV>
                      <wp:extent cx="284480" cy="296545"/>
                      <wp:effectExtent l="0" t="0" r="20320" b="2730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BFBB5D6" id="Rectangle 20" o:spid="_x0000_s1033" style="position:absolute;margin-left:10.35pt;margin-top:8.65pt;width:22.4pt;height:23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B67BFFF" wp14:editId="663D85FB">
                      <wp:simplePos x="0" y="0"/>
                      <wp:positionH relativeFrom="column">
                        <wp:posOffset>120840</wp:posOffset>
                      </wp:positionH>
                      <wp:positionV relativeFrom="paragraph">
                        <wp:posOffset>106045</wp:posOffset>
                      </wp:positionV>
                      <wp:extent cx="284480" cy="296545"/>
                      <wp:effectExtent l="0" t="0" r="20320" b="2730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B67BFFF" id="Rectangle 21" o:spid="_x0000_s1034" style="position:absolute;margin-left:9.5pt;margin-top:8.35pt;width:22.4pt;height:23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C) We are contracted to deliver the above LARC method, but patient prefers to be seen at BSHS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68EFF2" wp14:editId="7DC9F28C">
                      <wp:simplePos x="0" y="0"/>
                      <wp:positionH relativeFrom="column">
                        <wp:posOffset>116395</wp:posOffset>
                      </wp:positionH>
                      <wp:positionV relativeFrom="paragraph">
                        <wp:posOffset>99695</wp:posOffset>
                      </wp:positionV>
                      <wp:extent cx="284480" cy="296545"/>
                      <wp:effectExtent l="0" t="0" r="20320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D68EFF2" id="Rectangle 22" o:spid="_x0000_s1035" style="position:absolute;margin-left:9.15pt;margin-top:7.85pt;width:22.4pt;height:2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  <w:p w:rsidR="006105CF" w:rsidRDefault="006105CF" w:rsidP="00AE63B0">
            <w:pPr>
              <w:rPr>
                <w:rFonts w:asciiTheme="minorHAnsi" w:hAnsiTheme="minorHAnsi"/>
              </w:rPr>
            </w:pP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A402FD" wp14:editId="0D13950E">
                      <wp:simplePos x="0" y="0"/>
                      <wp:positionH relativeFrom="column">
                        <wp:posOffset>113855</wp:posOffset>
                      </wp:positionH>
                      <wp:positionV relativeFrom="paragraph">
                        <wp:posOffset>92075</wp:posOffset>
                      </wp:positionV>
                      <wp:extent cx="284480" cy="296545"/>
                      <wp:effectExtent l="0" t="0" r="20320" b="2730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6A402FD" id="Rectangle 23" o:spid="_x0000_s1036" style="position:absolute;margin-left:8.95pt;margin-top:7.25pt;width:22.4pt;height:2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  <w:p w:rsidR="006105CF" w:rsidRDefault="006105CF" w:rsidP="00AE63B0">
            <w:pPr>
              <w:rPr>
                <w:rFonts w:asciiTheme="minorHAnsi" w:hAnsiTheme="minorHAnsi"/>
              </w:rPr>
            </w:pP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35386B4" wp14:editId="1663850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122365</wp:posOffset>
                      </wp:positionV>
                      <wp:extent cx="284480" cy="296545"/>
                      <wp:effectExtent l="0" t="0" r="20320" b="2730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35386B4" id="Rectangle 24" o:spid="_x0000_s1037" style="position:absolute;margin-left:8.75pt;margin-top:9.65pt;width:22.4pt;height:23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56972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36B11C9B">
                <wp:simplePos x="0" y="0"/>
                <wp:positionH relativeFrom="column">
                  <wp:posOffset>-66675</wp:posOffset>
                </wp:positionH>
                <wp:positionV relativeFrom="paragraph">
                  <wp:posOffset>161925</wp:posOffset>
                </wp:positionV>
                <wp:extent cx="6756400" cy="2200275"/>
                <wp:effectExtent l="0" t="0" r="2540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8" type="#_x0000_t202" style="position:absolute;margin-left:-5.25pt;margin-top:12.75pt;width:532pt;height:17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">
                <v:textbox>
                  <w:txbxContent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-66675</wp:posOffset>
                </wp:positionH>
                <wp:positionV relativeFrom="paragraph">
                  <wp:posOffset>168910</wp:posOffset>
                </wp:positionV>
                <wp:extent cx="6756400" cy="1240155"/>
                <wp:effectExtent l="0" t="0" r="254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6105CF" w:rsidRDefault="00910A41" w:rsidP="00C010A3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9938A0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send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to:</w:t>
                            </w:r>
                            <w:r w:rsidR="009938A0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Pr="00B56972">
                              <w:rPr>
                                <w:rFonts w:asciiTheme="minorHAnsi" w:hAnsiTheme="minorHAnsi"/>
                                <w:b/>
                              </w:rPr>
                              <w:t xml:space="preserve">Fay Webb (LARC referral administrator) </w:t>
                            </w:r>
                            <w:hyperlink r:id="rId8" w:history="1">
                              <w:r w:rsidR="00FB3FA7" w:rsidRPr="004E169D">
                                <w:rPr>
                                  <w:rStyle w:val="Hyperlink"/>
                                  <w:rFonts w:asciiTheme="minorHAnsi" w:hAnsiTheme="minorHAnsi"/>
                                  <w:b/>
                                </w:rPr>
                                <w:t>ubh-tr.larcreferrals@nhs.net</w:t>
                              </w:r>
                            </w:hyperlink>
                            <w:r w:rsidR="00FB3FA7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:rsidR="00910A41" w:rsidRDefault="00FB3FA7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Or post to  </w:t>
                            </w:r>
                            <w:r w:rsidR="00910A41" w:rsidRPr="00B56972">
                              <w:rPr>
                                <w:rFonts w:asciiTheme="minorHAnsi" w:hAnsiTheme="minorHAnsi"/>
                                <w:b/>
                              </w:rPr>
                              <w:t>nity Sexual Health, Central Health Clinic, Tower Hill BS2 0JD</w:t>
                            </w:r>
                            <w:r w:rsidR="00910A41">
                              <w:t xml:space="preserve"> </w:t>
                            </w:r>
                            <w:r w:rsidR="00910A41"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</w:t>
                            </w:r>
                          </w:p>
                          <w:p w:rsidR="00910A41" w:rsidRPr="006105CF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use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the e-referral system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only once you are notified that this is live</w:t>
                            </w:r>
                          </w:p>
                          <w:p w:rsidR="00910A41" w:rsidRPr="006105CF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Any queries please telephone Fay Webb on 0117 3426951</w:t>
                            </w: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5.25pt;margin-top:13.3pt;width:532pt;height:9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">
                <v:textbox>
                  <w:txbxContent>
                    <w:p w:rsidR="00910A41" w:rsidRPr="006105CF" w:rsidRDefault="00910A41" w:rsidP="00C010A3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:rsidR="009938A0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/>
                          <w:b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send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to:</w:t>
                      </w:r>
                      <w:r w:rsidR="009938A0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</w:t>
                      </w:r>
                      <w:r w:rsidRPr="00B56972">
                        <w:rPr>
                          <w:rFonts w:asciiTheme="minorHAnsi" w:hAnsiTheme="minorHAnsi"/>
                          <w:b/>
                        </w:rPr>
                        <w:t xml:space="preserve">Fay Webb (LARC referral administrator) </w:t>
                      </w:r>
                      <w:hyperlink r:id="rId9" w:history="1">
                        <w:r w:rsidR="00FB3FA7" w:rsidRPr="004E169D">
                          <w:rPr>
                            <w:rStyle w:val="Hyperlink"/>
                            <w:rFonts w:asciiTheme="minorHAnsi" w:hAnsiTheme="minorHAnsi"/>
                            <w:b/>
                          </w:rPr>
                          <w:t>ubh-tr.larcreferrals@nhs.net</w:t>
                        </w:r>
                      </w:hyperlink>
                      <w:r w:rsidR="00FB3FA7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:rsidR="00910A41" w:rsidRDefault="00FB3FA7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Or post to  </w:t>
                      </w:r>
                      <w:bookmarkStart w:id="1" w:name="_GoBack"/>
                      <w:bookmarkEnd w:id="1"/>
                      <w:r w:rsidR="00910A41" w:rsidRPr="00B56972">
                        <w:rPr>
                          <w:rFonts w:asciiTheme="minorHAnsi" w:hAnsiTheme="minorHAnsi"/>
                          <w:b/>
                        </w:rPr>
                        <w:t>nity Sexual Health, Central Health Clinic, Tower Hill BS2 0JD</w:t>
                      </w:r>
                      <w:r w:rsidR="00910A41">
                        <w:t xml:space="preserve"> </w:t>
                      </w:r>
                      <w:r w:rsidR="00910A41"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</w:t>
                      </w:r>
                    </w:p>
                    <w:p w:rsidR="00910A41" w:rsidRPr="006105CF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use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the e-referral system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only once you are notified that this is live</w:t>
                      </w:r>
                    </w:p>
                    <w:p w:rsidR="00910A41" w:rsidRPr="006105CF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Any queries please telephone Fay Webb on 0117 3426951</w:t>
                      </w: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sectPr w:rsidR="00B3688B" w:rsidSect="0028102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A41" w:rsidRDefault="00910A41" w:rsidP="00281024">
      <w:r>
        <w:separator/>
      </w:r>
    </w:p>
  </w:endnote>
  <w:endnote w:type="continuationSeparator" w:id="0">
    <w:p w:rsidR="00910A41" w:rsidRDefault="00910A41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>
      <w:rPr>
        <w:rFonts w:ascii="Arial" w:hAnsi="Arial" w:cs="Arial"/>
        <w:sz w:val="16"/>
        <w:szCs w:val="16"/>
      </w:rPr>
      <w:t>Dr L. Farmer, Dr S. Moses V2: April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A41" w:rsidRDefault="00910A41" w:rsidP="00281024">
      <w:r>
        <w:separator/>
      </w:r>
    </w:p>
  </w:footnote>
  <w:footnote w:type="continuationSeparator" w:id="0">
    <w:p w:rsidR="00910A41" w:rsidRDefault="00910A41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drawing>
        <wp:inline distT="0" distB="0" distL="0" distR="0">
          <wp:extent cx="2552700" cy="33714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71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63FE6"/>
    <w:rsid w:val="002719CF"/>
    <w:rsid w:val="00281024"/>
    <w:rsid w:val="00287D1C"/>
    <w:rsid w:val="00453080"/>
    <w:rsid w:val="00464E71"/>
    <w:rsid w:val="00490DD2"/>
    <w:rsid w:val="004C5D28"/>
    <w:rsid w:val="004D3219"/>
    <w:rsid w:val="004F4421"/>
    <w:rsid w:val="00564C3D"/>
    <w:rsid w:val="006105CF"/>
    <w:rsid w:val="00660E34"/>
    <w:rsid w:val="00674076"/>
    <w:rsid w:val="00805773"/>
    <w:rsid w:val="0080623F"/>
    <w:rsid w:val="00910A41"/>
    <w:rsid w:val="009938A0"/>
    <w:rsid w:val="00AE63B0"/>
    <w:rsid w:val="00B3688B"/>
    <w:rsid w:val="00B56972"/>
    <w:rsid w:val="00C010A3"/>
    <w:rsid w:val="00C31370"/>
    <w:rsid w:val="00D05E05"/>
    <w:rsid w:val="00E64B5A"/>
    <w:rsid w:val="00F46277"/>
    <w:rsid w:val="00FB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3F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3F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bh-tr.larcreferrals@nhs.ne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bh-tr.larcreferrals@nh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ECB75F9A</Template>
  <TotalTime>1</TotalTime>
  <Pages>2</Pages>
  <Words>524</Words>
  <Characters>2987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Crofts, Megan</cp:lastModifiedBy>
  <cp:revision>2</cp:revision>
  <cp:lastPrinted>2019-04-12T11:01:00Z</cp:lastPrinted>
  <dcterms:created xsi:type="dcterms:W3CDTF">2020-03-12T11:23:00Z</dcterms:created>
  <dcterms:modified xsi:type="dcterms:W3CDTF">2020-03-12T11:23:00Z</dcterms:modified>
</cp:coreProperties>
</file>